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408"/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245"/>
        <w:gridCol w:w="990"/>
        <w:gridCol w:w="2684"/>
        <w:gridCol w:w="1195"/>
        <w:gridCol w:w="3282"/>
      </w:tblGrid>
      <w:tr w:rsidR="005F106B" w:rsidRPr="005F106B" w14:paraId="37C293C4" w14:textId="77777777" w:rsidTr="001D27A1">
        <w:trPr>
          <w:trHeight w:val="756"/>
        </w:trPr>
        <w:tc>
          <w:tcPr>
            <w:tcW w:w="2245" w:type="dxa"/>
            <w:vMerge w:val="restart"/>
            <w:shd w:val="clear" w:color="auto" w:fill="auto"/>
            <w:tcMar>
              <w:top w:w="0" w:type="dxa"/>
            </w:tcMar>
          </w:tcPr>
          <w:p w14:paraId="37C293C2" w14:textId="011035D4" w:rsidR="00150EF6" w:rsidRPr="005F106B" w:rsidRDefault="00150EF6" w:rsidP="00150EF6">
            <w:pPr>
              <w:rPr>
                <w:color w:val="1F497D" w:themeColor="text2"/>
              </w:rPr>
            </w:pPr>
            <w:r w:rsidRPr="005F106B">
              <w:rPr>
                <w:noProof/>
                <w:color w:val="1F497D" w:themeColor="text2"/>
              </w:rPr>
              <w:drawing>
                <wp:inline distT="0" distB="0" distL="0" distR="0" wp14:anchorId="65EDAE53" wp14:editId="10141543">
                  <wp:extent cx="1279686" cy="184852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ynwald_Logo_Outline_RGB_BLUE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42" cy="1849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1" w:type="dxa"/>
            <w:gridSpan w:val="4"/>
            <w:shd w:val="clear" w:color="auto" w:fill="auto"/>
          </w:tcPr>
          <w:p w14:paraId="4E13EFD7" w14:textId="77777777" w:rsidR="00150EF6" w:rsidRPr="005F106B" w:rsidRDefault="00150EF6" w:rsidP="00150EF6">
            <w:pPr>
              <w:pStyle w:val="Heading1"/>
              <w:rPr>
                <w:color w:val="1F497D" w:themeColor="text2"/>
              </w:rPr>
            </w:pPr>
            <w:r w:rsidRPr="005F106B">
              <w:rPr>
                <w:color w:val="1F497D" w:themeColor="text2"/>
              </w:rPr>
              <w:t>NOTIFICATION OF SALES</w:t>
            </w:r>
          </w:p>
          <w:p w14:paraId="6DE4E17F" w14:textId="77777777" w:rsidR="00150EF6" w:rsidRPr="005F106B" w:rsidRDefault="00150EF6" w:rsidP="00150EF6">
            <w:pPr>
              <w:rPr>
                <w:color w:val="1F497D" w:themeColor="text2"/>
                <w:lang w:val="en-US" w:eastAsia="en-US"/>
              </w:rPr>
            </w:pPr>
          </w:p>
          <w:p w14:paraId="09794CA6" w14:textId="47F60DEF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 xml:space="preserve">Date: </w:t>
            </w:r>
            <w:sdt>
              <w:sdtPr>
                <w:rPr>
                  <w:color w:val="1F497D" w:themeColor="text2"/>
                  <w:sz w:val="20"/>
                </w:rPr>
                <w:alias w:val="Date"/>
                <w:tag w:val="Date"/>
                <w:id w:val="-1607422699"/>
                <w:placeholder>
                  <w:docPart w:val="D32ED70423C24828B363F836EF04CDA7"/>
                </w:placeholder>
                <w:date w:fullDate="2019-08-13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311B2" w:rsidRPr="005F106B">
                  <w:rPr>
                    <w:color w:val="1F497D" w:themeColor="text2"/>
                    <w:sz w:val="20"/>
                  </w:rPr>
                  <w:t>August 13, 2019</w:t>
                </w:r>
              </w:sdtContent>
            </w:sdt>
          </w:p>
          <w:p w14:paraId="37C293C3" w14:textId="77777777" w:rsidR="00150EF6" w:rsidRPr="005F106B" w:rsidRDefault="00150EF6" w:rsidP="00150EF6">
            <w:pPr>
              <w:rPr>
                <w:color w:val="1F497D" w:themeColor="text2"/>
                <w:lang w:val="en-US" w:eastAsia="en-US"/>
              </w:rPr>
            </w:pPr>
          </w:p>
        </w:tc>
      </w:tr>
      <w:tr w:rsidR="005F106B" w:rsidRPr="005F106B" w14:paraId="37C293D7" w14:textId="77777777" w:rsidTr="001D27A1">
        <w:trPr>
          <w:trHeight w:val="1155"/>
        </w:trPr>
        <w:tc>
          <w:tcPr>
            <w:tcW w:w="2245" w:type="dxa"/>
            <w:vMerge/>
            <w:shd w:val="clear" w:color="auto" w:fill="auto"/>
            <w:tcMar>
              <w:top w:w="0" w:type="dxa"/>
            </w:tcMar>
          </w:tcPr>
          <w:p w14:paraId="37C293C9" w14:textId="77777777" w:rsidR="00150EF6" w:rsidRPr="005F106B" w:rsidRDefault="00150EF6" w:rsidP="00150EF6">
            <w:pPr>
              <w:rPr>
                <w:color w:val="1F497D" w:themeColor="text2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37C293CA" w14:textId="77777777" w:rsidR="00150EF6" w:rsidRPr="005F106B" w:rsidRDefault="00150EF6" w:rsidP="00150EF6">
            <w:pPr>
              <w:pStyle w:val="Heading2"/>
              <w:jc w:val="righ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From</w:t>
            </w:r>
          </w:p>
        </w:tc>
        <w:tc>
          <w:tcPr>
            <w:tcW w:w="3169" w:type="dxa"/>
            <w:shd w:val="clear" w:color="auto" w:fill="auto"/>
          </w:tcPr>
          <w:p w14:paraId="37C293CB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Office of the Clerk of Tynwald</w:t>
            </w:r>
          </w:p>
          <w:p w14:paraId="37C293CC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Legislative Buildings</w:t>
            </w:r>
          </w:p>
          <w:p w14:paraId="37C293CD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Finch Road</w:t>
            </w:r>
          </w:p>
          <w:p w14:paraId="37C293CE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Douglas, Isle of Man</w:t>
            </w:r>
          </w:p>
          <w:p w14:paraId="37C293CF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IM1 3PW</w:t>
            </w:r>
          </w:p>
          <w:p w14:paraId="37C293D0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7C293D1" w14:textId="77777777" w:rsidR="00150EF6" w:rsidRPr="005F106B" w:rsidRDefault="00150EF6" w:rsidP="00150EF6">
            <w:pPr>
              <w:pStyle w:val="Heading2"/>
              <w:jc w:val="righ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To</w:t>
            </w:r>
          </w:p>
        </w:tc>
        <w:tc>
          <w:tcPr>
            <w:tcW w:w="2484" w:type="dxa"/>
            <w:shd w:val="clear" w:color="auto" w:fill="auto"/>
          </w:tcPr>
          <w:p w14:paraId="5376F7EF" w14:textId="77777777" w:rsidR="00150EF6" w:rsidRDefault="00057035" w:rsidP="008F2A68">
            <w:pPr>
              <w:pStyle w:val="Right-alignedtex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The Crafty Fox</w:t>
            </w:r>
          </w:p>
          <w:p w14:paraId="16126FA2" w14:textId="77777777" w:rsidR="00EF4C17" w:rsidRDefault="00EF4C17" w:rsidP="008F2A68">
            <w:pPr>
              <w:pStyle w:val="Right-alignedtext"/>
              <w:rPr>
                <w:color w:val="1F497D" w:themeColor="text2"/>
                <w:sz w:val="20"/>
              </w:rPr>
            </w:pPr>
          </w:p>
          <w:p w14:paraId="64F9B0FE" w14:textId="77777777" w:rsidR="00EF4C17" w:rsidRDefault="00EF4C17" w:rsidP="00EF4C17">
            <w:pPr>
              <w:rPr>
                <w:color w:val="1F497D"/>
              </w:rPr>
            </w:pPr>
            <w:hyperlink r:id="rId13" w:history="1">
              <w:r>
                <w:rPr>
                  <w:rStyle w:val="Hyperlink"/>
                </w:rPr>
                <w:t>thecraftyfoxiom@hotmail.co.uk</w:t>
              </w:r>
            </w:hyperlink>
          </w:p>
          <w:p w14:paraId="37C293D6" w14:textId="61402339" w:rsidR="00EF4C17" w:rsidRPr="005F106B" w:rsidRDefault="00EF4C17" w:rsidP="008F2A68">
            <w:pPr>
              <w:pStyle w:val="Right-alignedtext"/>
              <w:rPr>
                <w:color w:val="1F497D" w:themeColor="text2"/>
                <w:sz w:val="20"/>
              </w:rPr>
            </w:pPr>
            <w:bookmarkStart w:id="0" w:name="_GoBack"/>
            <w:bookmarkEnd w:id="0"/>
          </w:p>
        </w:tc>
      </w:tr>
    </w:tbl>
    <w:p w14:paraId="37C293D8" w14:textId="77777777" w:rsidR="00220431" w:rsidRPr="005F106B" w:rsidRDefault="00220431" w:rsidP="00220431">
      <w:pPr>
        <w:rPr>
          <w:color w:val="1F497D" w:themeColor="text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4455"/>
        <w:gridCol w:w="1047"/>
        <w:gridCol w:w="3260"/>
        <w:gridCol w:w="1634"/>
      </w:tblGrid>
      <w:tr w:rsidR="005F106B" w:rsidRPr="005F106B" w14:paraId="37C293DD" w14:textId="77777777" w:rsidTr="00961D65">
        <w:trPr>
          <w:cantSplit/>
          <w:trHeight w:val="216"/>
        </w:trPr>
        <w:tc>
          <w:tcPr>
            <w:tcW w:w="445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9" w14:textId="77777777" w:rsidR="00220431" w:rsidRPr="005F106B" w:rsidRDefault="00220431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  <w:sz w:val="20"/>
              </w:rPr>
              <w:t>Supplier Details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A" w14:textId="77777777" w:rsidR="00220431" w:rsidRPr="005F106B" w:rsidRDefault="00220431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B" w14:textId="77777777" w:rsidR="00220431" w:rsidRPr="005F106B" w:rsidRDefault="00220431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  <w:sz w:val="20"/>
              </w:rPr>
              <w:t>Sales Period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C" w14:textId="2B9E65DB" w:rsidR="00220431" w:rsidRPr="005F106B" w:rsidRDefault="00220431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  <w:sz w:val="20"/>
              </w:rPr>
              <w:t>Order</w:t>
            </w:r>
            <w:r w:rsidR="00150EF6" w:rsidRPr="005F106B">
              <w:rPr>
                <w:rFonts w:asciiTheme="minorHAnsi" w:hAnsiTheme="minorHAnsi"/>
                <w:b/>
                <w:color w:val="1F497D" w:themeColor="text2"/>
                <w:sz w:val="20"/>
              </w:rPr>
              <w:t xml:space="preserve"> Ref</w:t>
            </w:r>
          </w:p>
        </w:tc>
      </w:tr>
      <w:tr w:rsidR="00220431" w:rsidRPr="005F106B" w14:paraId="37C293E1" w14:textId="77777777" w:rsidTr="00961D65">
        <w:trPr>
          <w:cantSplit/>
          <w:trHeight w:val="216"/>
        </w:trPr>
        <w:tc>
          <w:tcPr>
            <w:tcW w:w="550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sdt>
            <w:sdtPr>
              <w:rPr>
                <w:rFonts w:asciiTheme="minorHAnsi" w:hAnsiTheme="minorHAnsi"/>
                <w:color w:val="1F497D" w:themeColor="text2"/>
              </w:rPr>
              <w:alias w:val="Supplier"/>
              <w:tag w:val="Supplier"/>
              <w:id w:val="-877620591"/>
              <w:placeholder>
                <w:docPart w:val="C3F1D5FA14984B77B7A70623D69F6478"/>
              </w:placeholder>
  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2:Supplier[1]" w:storeItemID="{27BC8F52-7250-47C4-8400-24AF087FD149}"/>
              <w:text/>
            </w:sdtPr>
            <w:sdtContent>
              <w:p w14:paraId="37C293DE" w14:textId="7505927C" w:rsidR="00220431" w:rsidRPr="005F106B" w:rsidRDefault="00EF4C17" w:rsidP="00275EC4">
                <w:pPr>
                  <w:pStyle w:val="NoSpacing"/>
                  <w:rPr>
                    <w:rFonts w:asciiTheme="minorHAnsi" w:hAnsiTheme="minorHAnsi"/>
                    <w:color w:val="1F497D" w:themeColor="text2"/>
                  </w:rPr>
                </w:pPr>
                <w:r>
                  <w:rPr>
                    <w:rFonts w:asciiTheme="minorHAnsi" w:hAnsiTheme="minorHAnsi"/>
                    <w:color w:val="1F497D" w:themeColor="text2"/>
                  </w:rPr>
                  <w:t>The Crafty Fox</w:t>
                </w:r>
              </w:p>
            </w:sdtContent>
          </w:sdt>
        </w:tc>
        <w:tc>
          <w:tcPr>
            <w:tcW w:w="32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DF" w14:textId="1FB0DC49" w:rsidR="00220431" w:rsidRPr="005F106B" w:rsidRDefault="00150EF6" w:rsidP="00961D65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  <w:r w:rsidRPr="005F106B">
              <w:rPr>
                <w:rFonts w:asciiTheme="minorHAnsi" w:hAnsiTheme="minorHAnsi"/>
                <w:color w:val="1F497D" w:themeColor="text2"/>
              </w:rPr>
              <w:t>Summer 2019</w:t>
            </w:r>
          </w:p>
        </w:tc>
        <w:tc>
          <w:tcPr>
            <w:tcW w:w="16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E0" w14:textId="77777777" w:rsidR="00220431" w:rsidRPr="005F106B" w:rsidRDefault="00220431" w:rsidP="00961D65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</w:p>
        </w:tc>
      </w:tr>
    </w:tbl>
    <w:p w14:paraId="37C293E2" w14:textId="77777777" w:rsidR="00220431" w:rsidRPr="005F106B" w:rsidRDefault="00220431" w:rsidP="00220431">
      <w:pPr>
        <w:rPr>
          <w:color w:val="1F497D" w:themeColor="text2"/>
        </w:rPr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966"/>
        <w:gridCol w:w="5670"/>
        <w:gridCol w:w="1984"/>
        <w:gridCol w:w="1701"/>
      </w:tblGrid>
      <w:tr w:rsidR="005F106B" w:rsidRPr="005F106B" w14:paraId="37C293E8" w14:textId="77777777" w:rsidTr="00150EF6">
        <w:trPr>
          <w:cantSplit/>
          <w:trHeight w:val="216"/>
        </w:trPr>
        <w:tc>
          <w:tcPr>
            <w:tcW w:w="96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E3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proofErr w:type="spellStart"/>
            <w:r w:rsidRPr="005F106B">
              <w:rPr>
                <w:rFonts w:asciiTheme="minorHAnsi" w:hAnsiTheme="minorHAnsi"/>
                <w:b/>
                <w:color w:val="1F497D" w:themeColor="text2"/>
              </w:rPr>
              <w:t>Qty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E4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</w:rPr>
              <w:t>Description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E5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</w:rPr>
              <w:t>Sale Price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7C293E6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</w:rPr>
              <w:t>Total</w:t>
            </w:r>
          </w:p>
        </w:tc>
      </w:tr>
      <w:tr w:rsidR="00275EC4" w:rsidRPr="005F106B" w14:paraId="37C293EE" w14:textId="77777777" w:rsidTr="00EA2545">
        <w:trPr>
          <w:cantSplit/>
          <w:trHeight w:val="216"/>
        </w:trPr>
        <w:tc>
          <w:tcPr>
            <w:tcW w:w="9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E9" w14:textId="05A780D7" w:rsidR="00275EC4" w:rsidRPr="005F106B" w:rsidRDefault="00275EC4" w:rsidP="00961D65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>1</w:t>
            </w:r>
          </w:p>
        </w:tc>
        <w:tc>
          <w:tcPr>
            <w:tcW w:w="56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37C293EA" w14:textId="118302CD" w:rsidR="00275EC4" w:rsidRPr="005F106B" w:rsidRDefault="00057035" w:rsidP="00961D65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>Ash Bowl</w:t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7C293EB" w14:textId="00D6C69F" w:rsidR="00275EC4" w:rsidRPr="005F106B" w:rsidRDefault="00057035" w:rsidP="00275EC4">
            <w:pPr>
              <w:pStyle w:val="NoSpacing"/>
              <w:jc w:val="right"/>
              <w:rPr>
                <w:rFonts w:asciiTheme="minorHAnsi" w:hAnsiTheme="minorHAnsi"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>£ 12.00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C293EC" w14:textId="63F3C249" w:rsidR="00275EC4" w:rsidRPr="005F106B" w:rsidRDefault="00057035" w:rsidP="00057035">
            <w:pPr>
              <w:pStyle w:val="NoSpacing"/>
              <w:jc w:val="right"/>
              <w:rPr>
                <w:rFonts w:asciiTheme="minorHAnsi" w:hAnsiTheme="minorHAnsi"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>£ 12.00</w:t>
            </w:r>
          </w:p>
        </w:tc>
      </w:tr>
      <w:tr w:rsidR="00275EC4" w:rsidRPr="005F106B" w14:paraId="37C293F4" w14:textId="77777777" w:rsidTr="00EA2545">
        <w:trPr>
          <w:cantSplit/>
          <w:trHeight w:val="216"/>
        </w:trPr>
        <w:tc>
          <w:tcPr>
            <w:tcW w:w="9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EF" w14:textId="682B07BC" w:rsidR="00275EC4" w:rsidRPr="005F106B" w:rsidRDefault="00275EC4" w:rsidP="00961D65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</w:p>
        </w:tc>
        <w:tc>
          <w:tcPr>
            <w:tcW w:w="56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37C293F0" w14:textId="71A99340" w:rsidR="00275EC4" w:rsidRPr="005F106B" w:rsidRDefault="00275EC4" w:rsidP="00961D65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7C293F1" w14:textId="6943C6B5" w:rsidR="00275EC4" w:rsidRPr="005F106B" w:rsidRDefault="00275EC4" w:rsidP="00961D65">
            <w:pPr>
              <w:pStyle w:val="NoSpacing"/>
              <w:jc w:val="right"/>
              <w:rPr>
                <w:rFonts w:asciiTheme="minorHAnsi" w:hAnsiTheme="minorHAnsi"/>
                <w:color w:val="1F497D" w:themeColor="text2"/>
              </w:rPr>
            </w:pP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37C293F2" w14:textId="544EACB0" w:rsidR="00275EC4" w:rsidRPr="005F106B" w:rsidRDefault="00275EC4" w:rsidP="00961D65">
            <w:pPr>
              <w:pStyle w:val="NoSpacing"/>
              <w:jc w:val="right"/>
              <w:rPr>
                <w:rFonts w:asciiTheme="minorHAnsi" w:hAnsiTheme="minorHAnsi"/>
                <w:color w:val="1F497D" w:themeColor="text2"/>
              </w:rPr>
            </w:pPr>
          </w:p>
        </w:tc>
      </w:tr>
      <w:tr w:rsidR="005F106B" w:rsidRPr="005F106B" w14:paraId="37C293F8" w14:textId="77777777" w:rsidTr="00150EF6">
        <w:trPr>
          <w:cantSplit/>
          <w:trHeight w:val="216"/>
        </w:trPr>
        <w:tc>
          <w:tcPr>
            <w:tcW w:w="8620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37C293F5" w14:textId="77777777" w:rsidR="00150EF6" w:rsidRPr="005F106B" w:rsidRDefault="00150EF6" w:rsidP="00961D65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SUBTOTAL</w:t>
            </w:r>
          </w:p>
        </w:tc>
        <w:tc>
          <w:tcPr>
            <w:tcW w:w="170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37C293F6" w14:textId="6D1CE88E" w:rsidR="00150EF6" w:rsidRPr="005F106B" w:rsidRDefault="00150EF6" w:rsidP="00057035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£</w:t>
            </w:r>
            <w:r w:rsidR="00057035">
              <w:rPr>
                <w:color w:val="1F497D" w:themeColor="text2"/>
                <w:sz w:val="20"/>
              </w:rPr>
              <w:t>12</w:t>
            </w:r>
            <w:r w:rsidR="00275EC4">
              <w:rPr>
                <w:color w:val="1F497D" w:themeColor="text2"/>
                <w:sz w:val="20"/>
              </w:rPr>
              <w:t>.00</w:t>
            </w:r>
          </w:p>
        </w:tc>
      </w:tr>
      <w:tr w:rsidR="005F106B" w:rsidRPr="005F106B" w14:paraId="37C293FC" w14:textId="77777777" w:rsidTr="00150EF6">
        <w:trPr>
          <w:cantSplit/>
          <w:trHeight w:val="216"/>
        </w:trPr>
        <w:tc>
          <w:tcPr>
            <w:tcW w:w="8620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37C293F9" w14:textId="41DD793C" w:rsidR="00150EF6" w:rsidRPr="005F106B" w:rsidRDefault="008F2A68" w:rsidP="00961D65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 xml:space="preserve">COMMISSION </w:t>
            </w:r>
            <w:r w:rsidR="00150EF6" w:rsidRPr="005F106B">
              <w:rPr>
                <w:color w:val="1F497D" w:themeColor="text2"/>
                <w:sz w:val="20"/>
              </w:rPr>
              <w:t>@ 20%</w:t>
            </w:r>
          </w:p>
        </w:tc>
        <w:tc>
          <w:tcPr>
            <w:tcW w:w="170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37C293FA" w14:textId="23D61B97" w:rsidR="00150EF6" w:rsidRPr="005F106B" w:rsidRDefault="00150EF6" w:rsidP="00057035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£</w:t>
            </w:r>
            <w:r w:rsidR="00057035">
              <w:rPr>
                <w:color w:val="1F497D" w:themeColor="text2"/>
                <w:sz w:val="20"/>
              </w:rPr>
              <w:t>3</w:t>
            </w:r>
            <w:r w:rsidR="008F2A68">
              <w:rPr>
                <w:color w:val="1F497D" w:themeColor="text2"/>
                <w:sz w:val="20"/>
              </w:rPr>
              <w:t>.00</w:t>
            </w:r>
          </w:p>
        </w:tc>
      </w:tr>
    </w:tbl>
    <w:p w14:paraId="37C29401" w14:textId="77777777" w:rsidR="00220431" w:rsidRPr="00EF4C17" w:rsidRDefault="00220431" w:rsidP="00220431">
      <w:pPr>
        <w:pStyle w:val="ContactInfo"/>
        <w:tabs>
          <w:tab w:val="left" w:pos="7452"/>
        </w:tabs>
        <w:jc w:val="left"/>
        <w:rPr>
          <w:rFonts w:eastAsia="MS PGothic" w:cstheme="minorHAnsi"/>
          <w:b/>
          <w:color w:val="1F497D" w:themeColor="text2"/>
          <w:sz w:val="20"/>
        </w:rPr>
      </w:pPr>
      <w:r w:rsidRPr="00EF4C17">
        <w:rPr>
          <w:rFonts w:eastAsia="MS PGothic" w:cstheme="minorHAnsi"/>
          <w:b/>
          <w:color w:val="1F497D" w:themeColor="text2"/>
          <w:sz w:val="20"/>
        </w:rPr>
        <w:tab/>
      </w:r>
    </w:p>
    <w:p w14:paraId="64CD604D" w14:textId="77777777" w:rsidR="00EF4C17" w:rsidRPr="00EF4C17" w:rsidRDefault="00EF4C17" w:rsidP="00EF4C17">
      <w:pPr>
        <w:rPr>
          <w:rFonts w:asciiTheme="minorHAnsi" w:hAnsiTheme="minorHAnsi" w:cstheme="minorHAnsi"/>
          <w:b/>
          <w:color w:val="1F497D" w:themeColor="text2"/>
          <w:sz w:val="24"/>
        </w:rPr>
      </w:pPr>
      <w:r w:rsidRPr="00EF4C17">
        <w:rPr>
          <w:rFonts w:asciiTheme="minorHAnsi" w:hAnsiTheme="minorHAnsi" w:cstheme="minorHAnsi"/>
          <w:b/>
          <w:color w:val="1F497D" w:themeColor="text2"/>
          <w:sz w:val="24"/>
        </w:rPr>
        <w:t>Please provide an invoice for the above items including your Bank Account details for payment.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EF4C17" w:rsidRPr="00EF4C17" w14:paraId="4608621A" w14:textId="77777777" w:rsidTr="00A96EF9">
        <w:trPr>
          <w:trHeight w:val="373"/>
        </w:trPr>
        <w:tc>
          <w:tcPr>
            <w:tcW w:w="2835" w:type="dxa"/>
          </w:tcPr>
          <w:p w14:paraId="35F457BE" w14:textId="77777777" w:rsidR="00EF4C17" w:rsidRPr="00EF4C17" w:rsidRDefault="00EF4C17" w:rsidP="00A96EF9">
            <w:pPr>
              <w:spacing w:before="60" w:after="60"/>
              <w:jc w:val="right"/>
              <w:rPr>
                <w:rFonts w:asciiTheme="minorHAnsi" w:hAnsiTheme="minorHAnsi" w:cstheme="minorHAnsi"/>
                <w:color w:val="1F497D" w:themeColor="text2"/>
                <w:szCs w:val="18"/>
              </w:rPr>
            </w:pPr>
            <w:r w:rsidRPr="00EF4C17">
              <w:rPr>
                <w:rFonts w:asciiTheme="minorHAnsi" w:hAnsiTheme="minorHAnsi" w:cstheme="minorHAnsi"/>
                <w:color w:val="1F497D" w:themeColor="text2"/>
                <w:szCs w:val="18"/>
              </w:rPr>
              <w:t>Name on the account</w:t>
            </w:r>
          </w:p>
        </w:tc>
        <w:tc>
          <w:tcPr>
            <w:tcW w:w="3686" w:type="dxa"/>
          </w:tcPr>
          <w:p w14:paraId="79D6F1D5" w14:textId="77777777" w:rsidR="00EF4C17" w:rsidRPr="00EF4C17" w:rsidRDefault="00EF4C17" w:rsidP="00A96EF9">
            <w:pPr>
              <w:spacing w:before="60" w:after="60"/>
              <w:rPr>
                <w:rFonts w:asciiTheme="minorHAnsi" w:hAnsiTheme="minorHAnsi" w:cstheme="minorHAnsi"/>
                <w:color w:val="1F497D" w:themeColor="text2"/>
                <w:szCs w:val="18"/>
              </w:rPr>
            </w:pPr>
          </w:p>
        </w:tc>
      </w:tr>
      <w:tr w:rsidR="00EF4C17" w:rsidRPr="00EF4C17" w14:paraId="42336B92" w14:textId="77777777" w:rsidTr="00A96EF9">
        <w:trPr>
          <w:trHeight w:val="373"/>
        </w:trPr>
        <w:tc>
          <w:tcPr>
            <w:tcW w:w="2835" w:type="dxa"/>
          </w:tcPr>
          <w:p w14:paraId="4AA864AC" w14:textId="77777777" w:rsidR="00EF4C17" w:rsidRPr="00EF4C17" w:rsidRDefault="00EF4C17" w:rsidP="00A96EF9">
            <w:pPr>
              <w:spacing w:before="60" w:after="60"/>
              <w:jc w:val="right"/>
              <w:rPr>
                <w:rFonts w:asciiTheme="minorHAnsi" w:hAnsiTheme="minorHAnsi" w:cstheme="minorHAnsi"/>
                <w:color w:val="1F497D" w:themeColor="text2"/>
                <w:szCs w:val="18"/>
              </w:rPr>
            </w:pPr>
            <w:r w:rsidRPr="00EF4C17">
              <w:rPr>
                <w:rFonts w:asciiTheme="minorHAnsi" w:hAnsiTheme="minorHAnsi" w:cstheme="minorHAnsi"/>
                <w:color w:val="1F497D" w:themeColor="text2"/>
                <w:szCs w:val="18"/>
              </w:rPr>
              <w:t>Sort Code</w:t>
            </w:r>
          </w:p>
        </w:tc>
        <w:tc>
          <w:tcPr>
            <w:tcW w:w="3686" w:type="dxa"/>
          </w:tcPr>
          <w:p w14:paraId="392B0389" w14:textId="77777777" w:rsidR="00EF4C17" w:rsidRPr="00EF4C17" w:rsidRDefault="00EF4C17" w:rsidP="00A96EF9">
            <w:pPr>
              <w:spacing w:before="60" w:after="60"/>
              <w:rPr>
                <w:rFonts w:asciiTheme="minorHAnsi" w:hAnsiTheme="minorHAnsi" w:cstheme="minorHAnsi"/>
                <w:color w:val="1F497D" w:themeColor="text2"/>
                <w:szCs w:val="18"/>
              </w:rPr>
            </w:pPr>
          </w:p>
        </w:tc>
      </w:tr>
      <w:tr w:rsidR="00EF4C17" w:rsidRPr="00EF4C17" w14:paraId="521DF35D" w14:textId="77777777" w:rsidTr="00A96EF9">
        <w:trPr>
          <w:trHeight w:val="373"/>
        </w:trPr>
        <w:tc>
          <w:tcPr>
            <w:tcW w:w="2835" w:type="dxa"/>
          </w:tcPr>
          <w:p w14:paraId="49B2A0D9" w14:textId="77777777" w:rsidR="00EF4C17" w:rsidRPr="00EF4C17" w:rsidRDefault="00EF4C17" w:rsidP="00A96EF9">
            <w:pPr>
              <w:spacing w:before="60" w:after="60"/>
              <w:jc w:val="right"/>
              <w:rPr>
                <w:rFonts w:asciiTheme="minorHAnsi" w:hAnsiTheme="minorHAnsi" w:cstheme="minorHAnsi"/>
                <w:color w:val="1F497D" w:themeColor="text2"/>
                <w:szCs w:val="18"/>
              </w:rPr>
            </w:pPr>
            <w:r w:rsidRPr="00EF4C17">
              <w:rPr>
                <w:rFonts w:asciiTheme="minorHAnsi" w:hAnsiTheme="minorHAnsi" w:cstheme="minorHAnsi"/>
                <w:color w:val="1F497D" w:themeColor="text2"/>
                <w:szCs w:val="18"/>
              </w:rPr>
              <w:t>Account Number</w:t>
            </w:r>
          </w:p>
        </w:tc>
        <w:tc>
          <w:tcPr>
            <w:tcW w:w="3686" w:type="dxa"/>
          </w:tcPr>
          <w:p w14:paraId="64D17262" w14:textId="77777777" w:rsidR="00EF4C17" w:rsidRPr="00EF4C17" w:rsidRDefault="00EF4C17" w:rsidP="00A96EF9">
            <w:pPr>
              <w:spacing w:before="60" w:after="60"/>
              <w:rPr>
                <w:rFonts w:asciiTheme="minorHAnsi" w:hAnsiTheme="minorHAnsi" w:cstheme="minorHAnsi"/>
                <w:color w:val="1F497D" w:themeColor="text2"/>
                <w:szCs w:val="18"/>
              </w:rPr>
            </w:pPr>
          </w:p>
        </w:tc>
      </w:tr>
    </w:tbl>
    <w:p w14:paraId="620E27DA" w14:textId="77777777" w:rsidR="00EF4C17" w:rsidRPr="00EF4C17" w:rsidRDefault="00EF4C17" w:rsidP="00EF4C17">
      <w:pPr>
        <w:rPr>
          <w:rFonts w:asciiTheme="minorHAnsi" w:hAnsiTheme="minorHAnsi" w:cstheme="minorHAnsi"/>
          <w:b/>
          <w:color w:val="1F497D" w:themeColor="text2"/>
          <w:sz w:val="24"/>
        </w:rPr>
      </w:pPr>
      <w:r w:rsidRPr="00EF4C17">
        <w:rPr>
          <w:rFonts w:asciiTheme="minorHAnsi" w:hAnsiTheme="minorHAnsi" w:cstheme="minorHAnsi"/>
          <w:b/>
          <w:color w:val="1F497D" w:themeColor="text2"/>
          <w:sz w:val="24"/>
        </w:rPr>
        <w:t xml:space="preserve">Our commission is the sale price less 20% </w:t>
      </w:r>
      <w:r w:rsidRPr="00EF4C17">
        <w:rPr>
          <w:rFonts w:asciiTheme="minorHAnsi" w:hAnsiTheme="minorHAnsi" w:cstheme="minorHAnsi"/>
          <w:b/>
          <w:color w:val="1F497D" w:themeColor="text2"/>
          <w:sz w:val="24"/>
        </w:rPr>
        <w:tab/>
      </w:r>
    </w:p>
    <w:p w14:paraId="541BB3B4" w14:textId="124746E2" w:rsidR="00EF4C17" w:rsidRPr="00EF4C17" w:rsidRDefault="00EF4C17" w:rsidP="00EF4C17">
      <w:pPr>
        <w:rPr>
          <w:rFonts w:asciiTheme="minorHAnsi" w:hAnsiTheme="minorHAnsi" w:cstheme="minorHAnsi"/>
          <w:b/>
          <w:color w:val="1F497D" w:themeColor="text2"/>
          <w:sz w:val="24"/>
        </w:rPr>
      </w:pPr>
      <w:r w:rsidRPr="00EF4C17">
        <w:rPr>
          <w:rFonts w:asciiTheme="minorHAnsi" w:hAnsiTheme="minorHAnsi" w:cstheme="minorHAnsi"/>
          <w:b/>
          <w:color w:val="1F497D" w:themeColor="text2"/>
          <w:sz w:val="24"/>
        </w:rPr>
        <w:t xml:space="preserve">Payment for this period will be made against Government Order ref: </w:t>
      </w:r>
      <w:sdt>
        <w:sdtPr>
          <w:rPr>
            <w:rFonts w:asciiTheme="minorHAnsi" w:hAnsiTheme="minorHAnsi" w:cstheme="minorHAnsi"/>
            <w:b/>
            <w:color w:val="1F497D" w:themeColor="text2"/>
            <w:sz w:val="24"/>
          </w:rPr>
          <w:alias w:val="PO Ref"/>
          <w:tag w:val="CustomerID"/>
          <w:id w:val="1344677294"/>
          <w:placeholder>
            <w:docPart w:val="D1E95CAA53CF42B394BEE48091E0FF08"/>
          </w:placeholder>
          <w:showingPlcHdr/>
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27BC8F52-7250-47C4-8400-24AF087FD149}"/>
          <w:text/>
        </w:sdtPr>
        <w:sdtContent>
          <w:r w:rsidRPr="002E3D41">
            <w:rPr>
              <w:rStyle w:val="PlaceholderText"/>
            </w:rPr>
            <w:t>[PO Ref]</w:t>
          </w:r>
        </w:sdtContent>
      </w:sdt>
    </w:p>
    <w:p w14:paraId="37C29403" w14:textId="60C56470" w:rsidR="00220431" w:rsidRPr="005F106B" w:rsidRDefault="00220431" w:rsidP="00EF4C17">
      <w:pPr>
        <w:pStyle w:val="ContactInfo"/>
        <w:spacing w:before="480" w:after="480"/>
        <w:jc w:val="left"/>
        <w:rPr>
          <w:rFonts w:ascii="Candy Square BTN Striped" w:hAnsi="Candy Square BTN Striped"/>
          <w:color w:val="1F497D" w:themeColor="text2"/>
        </w:rPr>
      </w:pPr>
    </w:p>
    <w:sectPr w:rsidR="00220431" w:rsidRPr="005F106B" w:rsidSect="00220431">
      <w:footerReference w:type="first" r:id="rId14"/>
      <w:pgSz w:w="11894" w:h="16834"/>
      <w:pgMar w:top="1440" w:right="864" w:bottom="1440" w:left="864" w:header="720" w:footer="720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C29440" w14:textId="77777777" w:rsidR="0024188B" w:rsidRDefault="0024188B" w:rsidP="008D397F">
      <w:r>
        <w:separator/>
      </w:r>
    </w:p>
  </w:endnote>
  <w:endnote w:type="continuationSeparator" w:id="0">
    <w:p w14:paraId="37C29441" w14:textId="77777777" w:rsidR="0024188B" w:rsidRDefault="0024188B" w:rsidP="008D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ndy Square BTN Striped">
    <w:panose1 w:val="020B070401010204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29443" w14:textId="77777777" w:rsidR="008D397F" w:rsidRDefault="008D397F" w:rsidP="007711F4">
    <w:pPr>
      <w:pStyle w:val="Footer"/>
      <w:tabs>
        <w:tab w:val="clear" w:pos="8640"/>
        <w:tab w:val="right" w:pos="10170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C2943E" w14:textId="77777777" w:rsidR="0024188B" w:rsidRDefault="0024188B" w:rsidP="008D397F">
      <w:r>
        <w:separator/>
      </w:r>
    </w:p>
  </w:footnote>
  <w:footnote w:type="continuationSeparator" w:id="0">
    <w:p w14:paraId="37C2943F" w14:textId="77777777" w:rsidR="0024188B" w:rsidRDefault="0024188B" w:rsidP="008D3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88B"/>
    <w:rsid w:val="00005AF2"/>
    <w:rsid w:val="00057035"/>
    <w:rsid w:val="000C4FF5"/>
    <w:rsid w:val="000F3D99"/>
    <w:rsid w:val="00120E16"/>
    <w:rsid w:val="001311B2"/>
    <w:rsid w:val="00150EF6"/>
    <w:rsid w:val="001D27A1"/>
    <w:rsid w:val="00203871"/>
    <w:rsid w:val="00220431"/>
    <w:rsid w:val="0024188B"/>
    <w:rsid w:val="00271875"/>
    <w:rsid w:val="00275EC4"/>
    <w:rsid w:val="0034334E"/>
    <w:rsid w:val="003B4561"/>
    <w:rsid w:val="00406DCC"/>
    <w:rsid w:val="0047236F"/>
    <w:rsid w:val="004A7CE5"/>
    <w:rsid w:val="005D096A"/>
    <w:rsid w:val="005F106B"/>
    <w:rsid w:val="0067657F"/>
    <w:rsid w:val="006C18C7"/>
    <w:rsid w:val="00765E53"/>
    <w:rsid w:val="007711F4"/>
    <w:rsid w:val="0077762A"/>
    <w:rsid w:val="0078329B"/>
    <w:rsid w:val="007D20B5"/>
    <w:rsid w:val="007F2651"/>
    <w:rsid w:val="008558B2"/>
    <w:rsid w:val="008D397F"/>
    <w:rsid w:val="008E1C3F"/>
    <w:rsid w:val="008F2A68"/>
    <w:rsid w:val="009A3B60"/>
    <w:rsid w:val="00A13F16"/>
    <w:rsid w:val="00A44A08"/>
    <w:rsid w:val="00CC1CF5"/>
    <w:rsid w:val="00CC4C50"/>
    <w:rsid w:val="00D331D7"/>
    <w:rsid w:val="00D52EBE"/>
    <w:rsid w:val="00E30E37"/>
    <w:rsid w:val="00EF4C17"/>
    <w:rsid w:val="00F03712"/>
    <w:rsid w:val="00F2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37C293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0B5"/>
    <w:rPr>
      <w:rFonts w:ascii="Book Antiqua" w:hAnsi="Book Antiqua"/>
      <w:sz w:val="22"/>
    </w:rPr>
  </w:style>
  <w:style w:type="paragraph" w:styleId="Heading1">
    <w:name w:val="heading 1"/>
    <w:basedOn w:val="Normal"/>
    <w:next w:val="Normal"/>
    <w:link w:val="Heading1Char"/>
    <w:autoRedefine/>
    <w:qFormat/>
    <w:rsid w:val="00F03712"/>
    <w:pPr>
      <w:keepNext/>
      <w:spacing w:line="800" w:lineRule="exact"/>
      <w:jc w:val="right"/>
      <w:outlineLvl w:val="0"/>
    </w:pPr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5D096A"/>
    <w:pPr>
      <w:keepNext/>
      <w:outlineLvl w:val="1"/>
    </w:pPr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09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3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3F1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558B2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F03712"/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5D096A"/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customStyle="1" w:styleId="Slogan">
    <w:name w:val="Slogan"/>
    <w:basedOn w:val="Normal"/>
    <w:qFormat/>
    <w:rsid w:val="005D096A"/>
    <w:pPr>
      <w:spacing w:after="60"/>
      <w:outlineLvl w:val="2"/>
    </w:pPr>
    <w:rPr>
      <w:rFonts w:asciiTheme="minorHAnsi" w:eastAsia="Times New Roman" w:hAnsiTheme="minorHAnsi"/>
      <w:i/>
      <w:color w:val="A6A6A6" w:themeColor="background1" w:themeShade="A6"/>
      <w:spacing w:val="4"/>
      <w:sz w:val="14"/>
      <w:szCs w:val="18"/>
      <w:lang w:val="en-US" w:eastAsia="en-US"/>
    </w:rPr>
  </w:style>
  <w:style w:type="paragraph" w:customStyle="1" w:styleId="Right-alignedtext">
    <w:name w:val="Right-aligned text"/>
    <w:basedOn w:val="Normal"/>
    <w:qFormat/>
    <w:rsid w:val="005D096A"/>
    <w:pPr>
      <w:spacing w:line="264" w:lineRule="auto"/>
      <w:jc w:val="right"/>
    </w:pPr>
    <w:rPr>
      <w:rFonts w:asciiTheme="minorHAnsi" w:eastAsia="Times New Roman" w:hAnsiTheme="minorHAnsi"/>
      <w:color w:val="262626" w:themeColor="text1" w:themeTint="D9"/>
      <w:sz w:val="16"/>
      <w:szCs w:val="16"/>
      <w:lang w:val="en-US" w:eastAsia="en-US"/>
    </w:rPr>
  </w:style>
  <w:style w:type="paragraph" w:customStyle="1" w:styleId="ContactInfo">
    <w:name w:val="Contact Info"/>
    <w:basedOn w:val="Normal"/>
    <w:qFormat/>
    <w:rsid w:val="005D096A"/>
    <w:pPr>
      <w:spacing w:before="520"/>
      <w:jc w:val="center"/>
    </w:pPr>
    <w:rPr>
      <w:rFonts w:asciiTheme="minorHAnsi" w:eastAsia="Times New Roman" w:hAnsiTheme="minorHAnsi"/>
      <w:color w:val="A6A6A6" w:themeColor="background1" w:themeShade="A6"/>
      <w:sz w:val="16"/>
      <w:szCs w:val="18"/>
      <w:lang w:val="en-US" w:eastAsia="en-US"/>
    </w:rPr>
  </w:style>
  <w:style w:type="table" w:styleId="TableGrid">
    <w:name w:val="Table Grid"/>
    <w:basedOn w:val="TableNormal"/>
    <w:rsid w:val="005D096A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5D096A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oSpacing">
    <w:name w:val="No Spacing"/>
    <w:uiPriority w:val="1"/>
    <w:qFormat/>
    <w:rsid w:val="005D096A"/>
    <w:rPr>
      <w:rFonts w:ascii="Arial" w:hAnsi="Arial" w:cs="Arial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0B5"/>
    <w:rPr>
      <w:rFonts w:ascii="Book Antiqua" w:hAnsi="Book Antiqua"/>
      <w:sz w:val="22"/>
    </w:rPr>
  </w:style>
  <w:style w:type="paragraph" w:styleId="Heading1">
    <w:name w:val="heading 1"/>
    <w:basedOn w:val="Normal"/>
    <w:next w:val="Normal"/>
    <w:link w:val="Heading1Char"/>
    <w:autoRedefine/>
    <w:qFormat/>
    <w:rsid w:val="00F03712"/>
    <w:pPr>
      <w:keepNext/>
      <w:spacing w:line="800" w:lineRule="exact"/>
      <w:jc w:val="right"/>
      <w:outlineLvl w:val="0"/>
    </w:pPr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5D096A"/>
    <w:pPr>
      <w:keepNext/>
      <w:outlineLvl w:val="1"/>
    </w:pPr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09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3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3F1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558B2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F03712"/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5D096A"/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customStyle="1" w:styleId="Slogan">
    <w:name w:val="Slogan"/>
    <w:basedOn w:val="Normal"/>
    <w:qFormat/>
    <w:rsid w:val="005D096A"/>
    <w:pPr>
      <w:spacing w:after="60"/>
      <w:outlineLvl w:val="2"/>
    </w:pPr>
    <w:rPr>
      <w:rFonts w:asciiTheme="minorHAnsi" w:eastAsia="Times New Roman" w:hAnsiTheme="minorHAnsi"/>
      <w:i/>
      <w:color w:val="A6A6A6" w:themeColor="background1" w:themeShade="A6"/>
      <w:spacing w:val="4"/>
      <w:sz w:val="14"/>
      <w:szCs w:val="18"/>
      <w:lang w:val="en-US" w:eastAsia="en-US"/>
    </w:rPr>
  </w:style>
  <w:style w:type="paragraph" w:customStyle="1" w:styleId="Right-alignedtext">
    <w:name w:val="Right-aligned text"/>
    <w:basedOn w:val="Normal"/>
    <w:qFormat/>
    <w:rsid w:val="005D096A"/>
    <w:pPr>
      <w:spacing w:line="264" w:lineRule="auto"/>
      <w:jc w:val="right"/>
    </w:pPr>
    <w:rPr>
      <w:rFonts w:asciiTheme="minorHAnsi" w:eastAsia="Times New Roman" w:hAnsiTheme="minorHAnsi"/>
      <w:color w:val="262626" w:themeColor="text1" w:themeTint="D9"/>
      <w:sz w:val="16"/>
      <w:szCs w:val="16"/>
      <w:lang w:val="en-US" w:eastAsia="en-US"/>
    </w:rPr>
  </w:style>
  <w:style w:type="paragraph" w:customStyle="1" w:styleId="ContactInfo">
    <w:name w:val="Contact Info"/>
    <w:basedOn w:val="Normal"/>
    <w:qFormat/>
    <w:rsid w:val="005D096A"/>
    <w:pPr>
      <w:spacing w:before="520"/>
      <w:jc w:val="center"/>
    </w:pPr>
    <w:rPr>
      <w:rFonts w:asciiTheme="minorHAnsi" w:eastAsia="Times New Roman" w:hAnsiTheme="minorHAnsi"/>
      <w:color w:val="A6A6A6" w:themeColor="background1" w:themeShade="A6"/>
      <w:sz w:val="16"/>
      <w:szCs w:val="18"/>
      <w:lang w:val="en-US" w:eastAsia="en-US"/>
    </w:rPr>
  </w:style>
  <w:style w:type="table" w:styleId="TableGrid">
    <w:name w:val="Table Grid"/>
    <w:basedOn w:val="TableNormal"/>
    <w:rsid w:val="005D096A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5D096A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oSpacing">
    <w:name w:val="No Spacing"/>
    <w:uiPriority w:val="1"/>
    <w:qFormat/>
    <w:rsid w:val="005D096A"/>
    <w:rPr>
      <w:rFonts w:ascii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thecraftyfoxiom@hotmail.co.uk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Office%20Admin\TEMPLATES\CoT%20Office%20Admin%20Templates\Letterheads\Office%20of%20COT%20EngManx%20ltrhd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32ED70423C24828B363F836EF04C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ACB2D-1ABF-43B9-B777-F8EF9BCB2025}"/>
      </w:docPartPr>
      <w:docPartBody>
        <w:p w14:paraId="63953D29" w14:textId="0B539A89" w:rsidR="00761283" w:rsidRDefault="00175EAF" w:rsidP="00175EAF">
          <w:pPr>
            <w:pStyle w:val="D32ED70423C24828B363F836EF04CDA7"/>
          </w:pPr>
          <w:r>
            <w:t>[Click to select date]</w:t>
          </w:r>
        </w:p>
      </w:docPartBody>
    </w:docPart>
    <w:docPart>
      <w:docPartPr>
        <w:name w:val="D1E95CAA53CF42B394BEE48091E0F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8B7A59-EEDC-4591-867C-26308D2F70D1}"/>
      </w:docPartPr>
      <w:docPartBody>
        <w:p w14:paraId="41450DB6" w14:textId="6DC40745" w:rsidR="00000000" w:rsidRDefault="00542A85" w:rsidP="00542A85">
          <w:pPr>
            <w:pStyle w:val="D1E95CAA53CF42B394BEE48091E0FF08"/>
          </w:pPr>
          <w:r w:rsidRPr="002E3D41">
            <w:rPr>
              <w:rStyle w:val="PlaceholderText"/>
            </w:rPr>
            <w:t>[PO Ref]</w:t>
          </w:r>
        </w:p>
      </w:docPartBody>
    </w:docPart>
    <w:docPart>
      <w:docPartPr>
        <w:name w:val="C3F1D5FA14984B77B7A70623D69F6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6F2C6-FEB8-4930-98CF-E44DFC681CC9}"/>
      </w:docPartPr>
      <w:docPartBody>
        <w:p w14:paraId="13E8A60B" w14:textId="07BB96D0" w:rsidR="00000000" w:rsidRDefault="00542A85">
          <w:r w:rsidRPr="002E3D41">
            <w:rPr>
              <w:rStyle w:val="PlaceholderText"/>
            </w:rPr>
            <w:t>[Supplier]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ndy Square BTN Striped">
    <w:panose1 w:val="020B0704010102040306"/>
    <w:charset w:val="00"/>
    <w:family w:val="swiss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634"/>
    <w:rsid w:val="00156AAA"/>
    <w:rsid w:val="00175EAF"/>
    <w:rsid w:val="00542A85"/>
    <w:rsid w:val="00761283"/>
    <w:rsid w:val="00B61634"/>
    <w:rsid w:val="00E7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5C0D2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2A85"/>
    <w:rPr>
      <w:color w:val="808080"/>
    </w:rPr>
  </w:style>
  <w:style w:type="paragraph" w:customStyle="1" w:styleId="6D67B3F1EF8C4A588BBC0521E95906C8">
    <w:name w:val="6D67B3F1EF8C4A588BBC0521E95906C8"/>
    <w:rsid w:val="00B61634"/>
  </w:style>
  <w:style w:type="paragraph" w:customStyle="1" w:styleId="CABD973634B84198860800B6057924DC">
    <w:name w:val="CABD973634B84198860800B6057924DC"/>
    <w:rsid w:val="00B61634"/>
  </w:style>
  <w:style w:type="paragraph" w:customStyle="1" w:styleId="5D2EE6478D53473E94E12E9E153F740E">
    <w:name w:val="5D2EE6478D53473E94E12E9E153F740E"/>
    <w:rsid w:val="00B61634"/>
  </w:style>
  <w:style w:type="paragraph" w:customStyle="1" w:styleId="BD14DF5E703A4F2AAABCD00F7C24CB1B">
    <w:name w:val="BD14DF5E703A4F2AAABCD00F7C24CB1B"/>
    <w:rsid w:val="00B61634"/>
  </w:style>
  <w:style w:type="paragraph" w:customStyle="1" w:styleId="8F32FA2D80C944E59E4CAAB3F33D62BA">
    <w:name w:val="8F32FA2D80C944E59E4CAAB3F33D62BA"/>
    <w:rsid w:val="00B61634"/>
  </w:style>
  <w:style w:type="paragraph" w:customStyle="1" w:styleId="82124C81526548EEB5E96511048D3D4A">
    <w:name w:val="82124C81526548EEB5E96511048D3D4A"/>
    <w:rsid w:val="00B61634"/>
  </w:style>
  <w:style w:type="paragraph" w:customStyle="1" w:styleId="77435CC686364B4699F813E0E4EE8E75">
    <w:name w:val="77435CC686364B4699F813E0E4EE8E75"/>
    <w:rsid w:val="00B61634"/>
  </w:style>
  <w:style w:type="paragraph" w:customStyle="1" w:styleId="A674CAE040394AD0953369DF0519C9FC">
    <w:name w:val="A674CAE040394AD0953369DF0519C9FC"/>
    <w:rsid w:val="00E749B4"/>
  </w:style>
  <w:style w:type="paragraph" w:customStyle="1" w:styleId="39FB3A2099ED4884AF855CD8C1561D3F">
    <w:name w:val="39FB3A2099ED4884AF855CD8C1561D3F"/>
    <w:rsid w:val="00E749B4"/>
  </w:style>
  <w:style w:type="paragraph" w:customStyle="1" w:styleId="0A5D987ADAE3440DA2BDDF19B947C334">
    <w:name w:val="0A5D987ADAE3440DA2BDDF19B947C334"/>
    <w:rsid w:val="00E749B4"/>
  </w:style>
  <w:style w:type="paragraph" w:customStyle="1" w:styleId="CEEC1CBC5A5E4527A0F169FE91B24544">
    <w:name w:val="CEEC1CBC5A5E4527A0F169FE91B24544"/>
    <w:rsid w:val="00156AAA"/>
  </w:style>
  <w:style w:type="paragraph" w:customStyle="1" w:styleId="9D1482C5EF8E4406B69631575A495F96">
    <w:name w:val="9D1482C5EF8E4406B69631575A495F96"/>
    <w:rsid w:val="00175EAF"/>
  </w:style>
  <w:style w:type="paragraph" w:customStyle="1" w:styleId="D32ED70423C24828B363F836EF04CDA7">
    <w:name w:val="D32ED70423C24828B363F836EF04CDA7"/>
    <w:rsid w:val="00175EAF"/>
  </w:style>
  <w:style w:type="paragraph" w:customStyle="1" w:styleId="D1E95CAA53CF42B394BEE48091E0FF08">
    <w:name w:val="D1E95CAA53CF42B394BEE48091E0FF08"/>
    <w:rsid w:val="00542A8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2A85"/>
    <w:rPr>
      <w:color w:val="808080"/>
    </w:rPr>
  </w:style>
  <w:style w:type="paragraph" w:customStyle="1" w:styleId="6D67B3F1EF8C4A588BBC0521E95906C8">
    <w:name w:val="6D67B3F1EF8C4A588BBC0521E95906C8"/>
    <w:rsid w:val="00B61634"/>
  </w:style>
  <w:style w:type="paragraph" w:customStyle="1" w:styleId="CABD973634B84198860800B6057924DC">
    <w:name w:val="CABD973634B84198860800B6057924DC"/>
    <w:rsid w:val="00B61634"/>
  </w:style>
  <w:style w:type="paragraph" w:customStyle="1" w:styleId="5D2EE6478D53473E94E12E9E153F740E">
    <w:name w:val="5D2EE6478D53473E94E12E9E153F740E"/>
    <w:rsid w:val="00B61634"/>
  </w:style>
  <w:style w:type="paragraph" w:customStyle="1" w:styleId="BD14DF5E703A4F2AAABCD00F7C24CB1B">
    <w:name w:val="BD14DF5E703A4F2AAABCD00F7C24CB1B"/>
    <w:rsid w:val="00B61634"/>
  </w:style>
  <w:style w:type="paragraph" w:customStyle="1" w:styleId="8F32FA2D80C944E59E4CAAB3F33D62BA">
    <w:name w:val="8F32FA2D80C944E59E4CAAB3F33D62BA"/>
    <w:rsid w:val="00B61634"/>
  </w:style>
  <w:style w:type="paragraph" w:customStyle="1" w:styleId="82124C81526548EEB5E96511048D3D4A">
    <w:name w:val="82124C81526548EEB5E96511048D3D4A"/>
    <w:rsid w:val="00B61634"/>
  </w:style>
  <w:style w:type="paragraph" w:customStyle="1" w:styleId="77435CC686364B4699F813E0E4EE8E75">
    <w:name w:val="77435CC686364B4699F813E0E4EE8E75"/>
    <w:rsid w:val="00B61634"/>
  </w:style>
  <w:style w:type="paragraph" w:customStyle="1" w:styleId="A674CAE040394AD0953369DF0519C9FC">
    <w:name w:val="A674CAE040394AD0953369DF0519C9FC"/>
    <w:rsid w:val="00E749B4"/>
  </w:style>
  <w:style w:type="paragraph" w:customStyle="1" w:styleId="39FB3A2099ED4884AF855CD8C1561D3F">
    <w:name w:val="39FB3A2099ED4884AF855CD8C1561D3F"/>
    <w:rsid w:val="00E749B4"/>
  </w:style>
  <w:style w:type="paragraph" w:customStyle="1" w:styleId="0A5D987ADAE3440DA2BDDF19B947C334">
    <w:name w:val="0A5D987ADAE3440DA2BDDF19B947C334"/>
    <w:rsid w:val="00E749B4"/>
  </w:style>
  <w:style w:type="paragraph" w:customStyle="1" w:styleId="CEEC1CBC5A5E4527A0F169FE91B24544">
    <w:name w:val="CEEC1CBC5A5E4527A0F169FE91B24544"/>
    <w:rsid w:val="00156AAA"/>
  </w:style>
  <w:style w:type="paragraph" w:customStyle="1" w:styleId="9D1482C5EF8E4406B69631575A495F96">
    <w:name w:val="9D1482C5EF8E4406B69631575A495F96"/>
    <w:rsid w:val="00175EAF"/>
  </w:style>
  <w:style w:type="paragraph" w:customStyle="1" w:styleId="D32ED70423C24828B363F836EF04CDA7">
    <w:name w:val="D32ED70423C24828B363F836EF04CDA7"/>
    <w:rsid w:val="00175EAF"/>
  </w:style>
  <w:style w:type="paragraph" w:customStyle="1" w:styleId="D1E95CAA53CF42B394BEE48091E0FF08">
    <w:name w:val="D1E95CAA53CF42B394BEE48091E0FF08"/>
    <w:rsid w:val="00542A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Active</_Status>
    <Supplier xmlns="af4025bd-eda9-4d6d-bcbe-7de91e238b29">The Crafty Fox</Supplier>
    <Date_x0020_Stamp xmlns="af4025bd-eda9-4d6d-bcbe-7de91e238b29">2019-07-30T23:00:00+00:00</Date_x0020_Stamp>
    <Value xmlns="af4025bd-eda9-4d6d-bcbe-7de91e238b29">9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061BB41-315B-4E21-8781-91297921C9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BC8F52-7250-47C4-8400-24AF087FD149}">
  <ds:schemaRefs>
    <ds:schemaRef ds:uri="314612e8-b08c-40d9-8ed7-f91aa2fcc65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sharepoint/v3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FBE88A0-B9FD-4E35-8DA8-F6DA93847056}"/>
</file>

<file path=customXml/itemProps5.xml><?xml version="1.0" encoding="utf-8"?>
<ds:datastoreItem xmlns:ds="http://schemas.openxmlformats.org/officeDocument/2006/customXml" ds:itemID="{41F9959F-1A9C-4A32-B0E6-5C84E799D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Office of COT EngManx ltrhd.dot</Template>
  <TotalTime>3</TotalTime>
  <Pages>1</Pages>
  <Words>102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CoT</Company>
  <LinksUpToDate>false</LinksUpToDate>
  <CharactersWithSpaces>708</CharactersWithSpaces>
  <SharedDoc>false</SharedDoc>
  <HyperlinkBase/>
  <HLinks>
    <vt:vector size="12" baseType="variant">
      <vt:variant>
        <vt:i4>1835116</vt:i4>
      </vt:variant>
      <vt:variant>
        <vt:i4>3</vt:i4>
      </vt:variant>
      <vt:variant>
        <vt:i4>0</vt:i4>
      </vt:variant>
      <vt:variant>
        <vt:i4>5</vt:i4>
      </vt:variant>
      <vt:variant>
        <vt:lpwstr>mailto:m.cornwell-kelly@tynwald.org.im</vt:lpwstr>
      </vt:variant>
      <vt:variant>
        <vt:lpwstr/>
      </vt:variant>
      <vt:variant>
        <vt:i4>8060950</vt:i4>
      </vt:variant>
      <vt:variant>
        <vt:i4>0</vt:i4>
      </vt:variant>
      <vt:variant>
        <vt:i4>0</vt:i4>
      </vt:variant>
      <vt:variant>
        <vt:i4>5</vt:i4>
      </vt:variant>
      <vt:variant>
        <vt:lpwstr>mailto:enquiries@tynwald.org.im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creator>Ruth Eastham</dc:creator>
  <cp:lastModifiedBy>Ruth Donnelly</cp:lastModifiedBy>
  <cp:revision>4</cp:revision>
  <cp:lastPrinted>2017-05-11T15:40:00Z</cp:lastPrinted>
  <dcterms:created xsi:type="dcterms:W3CDTF">2019-08-13T15:23:00Z</dcterms:created>
  <dcterms:modified xsi:type="dcterms:W3CDTF">2019-08-14T11:34:00Z</dcterms:modified>
  <cp:contentStatus>WRITE OFF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0x01010024C5B2D789DDFE4ABF99CEA8E9424CF91D03008CF605D3AB758E448C7920C654719588</vt:lpwstr>
  </property>
  <property fmtid="{D5CDD505-2E9C-101B-9397-08002B2CF9AE}" pid="3" name="Order">
    <vt:r8>4500</vt:r8>
  </property>
  <property fmtid="{D5CDD505-2E9C-101B-9397-08002B2CF9AE}" pid="4" name="_Source">
    <vt:lpwstr>
BeadyManx
</vt:lpwstr>
  </property>
</Properties>
</file>